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79" w:lineRule="exact"/>
        <w:jc w:val="center"/>
        <w:rPr>
          <w:rFonts w:hAnsi="微软雅黑" w:eastAsia="微软雅黑"/>
          <w:color w:val="000000"/>
          <w:sz w:val="36"/>
          <w:szCs w:val="36"/>
        </w:rPr>
      </w:pPr>
      <w:bookmarkStart w:id="0" w:name="_GoBack"/>
      <w:r>
        <w:rPr>
          <w:rFonts w:hint="eastAsia" w:hAnsi="微软雅黑" w:eastAsia="微软雅黑"/>
          <w:color w:val="000000"/>
          <w:sz w:val="36"/>
          <w:szCs w:val="36"/>
          <w:lang w:val="en-US" w:eastAsia="zh-CN"/>
        </w:rPr>
        <w:t>山东</w:t>
      </w:r>
      <w:r>
        <w:rPr>
          <w:rFonts w:hint="eastAsia" w:hAnsi="微软雅黑" w:eastAsia="微软雅黑"/>
          <w:color w:val="000000"/>
          <w:sz w:val="36"/>
          <w:szCs w:val="36"/>
        </w:rPr>
        <w:t>鲁商通</w:t>
      </w:r>
      <w:r>
        <w:rPr>
          <w:rFonts w:hint="eastAsia" w:hAnsi="微软雅黑" w:eastAsia="微软雅黑"/>
          <w:color w:val="000000"/>
          <w:sz w:val="36"/>
          <w:szCs w:val="36"/>
          <w:lang w:val="en-US" w:eastAsia="zh-CN"/>
        </w:rPr>
        <w:t>科技有限公司</w:t>
      </w:r>
      <w:r>
        <w:rPr>
          <w:rFonts w:hAnsi="微软雅黑" w:eastAsia="微软雅黑"/>
          <w:color w:val="000000"/>
          <w:sz w:val="36"/>
          <w:szCs w:val="36"/>
        </w:rPr>
        <w:t>公开招聘报名表</w:t>
      </w:r>
    </w:p>
    <w:bookmarkEnd w:id="0"/>
    <w:tbl>
      <w:tblPr>
        <w:tblStyle w:val="6"/>
        <w:tblW w:w="889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84"/>
        <w:gridCol w:w="562"/>
        <w:gridCol w:w="246"/>
        <w:gridCol w:w="452"/>
        <w:gridCol w:w="540"/>
        <w:gridCol w:w="567"/>
        <w:gridCol w:w="13"/>
        <w:gridCol w:w="1120"/>
        <w:gridCol w:w="993"/>
        <w:gridCol w:w="284"/>
        <w:gridCol w:w="992"/>
        <w:gridCol w:w="283"/>
        <w:gridCol w:w="19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86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性  别</w:t>
            </w: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出生年月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(_____岁)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__年__月</w:t>
            </w:r>
          </w:p>
        </w:tc>
        <w:tc>
          <w:tcPr>
            <w:tcW w:w="1987" w:type="dxa"/>
            <w:vMerge w:val="restart"/>
            <w:vAlign w:val="center"/>
          </w:tcPr>
          <w:p>
            <w:pPr>
              <w:adjustRightInd w:val="0"/>
              <w:snapToGrid w:val="0"/>
              <w:ind w:left="-210" w:leftChars="-100" w:right="-21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(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1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寸证件照)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86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政 治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面 貌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入 党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时 间</w:t>
            </w: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参加工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作时间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__年__月</w:t>
            </w:r>
          </w:p>
        </w:tc>
        <w:tc>
          <w:tcPr>
            <w:tcW w:w="1987" w:type="dxa"/>
            <w:vMerge w:val="continue"/>
            <w:vAlign w:val="center"/>
          </w:tcPr>
          <w:p>
            <w:pPr>
              <w:adjustRightInd w:val="0"/>
              <w:snapToGrid w:val="0"/>
              <w:ind w:left="-210" w:leftChars="-100" w:right="-21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86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民 族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籍 贯</w:t>
            </w: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现 居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住 地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86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身 高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___cm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体 重</w:t>
            </w: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___kg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婚 姻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状 况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6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健 康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状 况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身 份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证 号</w:t>
            </w:r>
          </w:p>
        </w:tc>
        <w:tc>
          <w:tcPr>
            <w:tcW w:w="3672" w:type="dxa"/>
            <w:gridSpan w:val="5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2120" w:type="dxa"/>
            <w:gridSpan w:val="5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全日制教育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学历及学位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4539" w:type="dxa"/>
            <w:gridSpan w:val="5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2120" w:type="dxa"/>
            <w:gridSpan w:val="5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在职教育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学历及学位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4539" w:type="dxa"/>
            <w:gridSpan w:val="5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1422" w:type="dxa"/>
            <w:gridSpan w:val="3"/>
            <w:vAlign w:val="center"/>
          </w:tcPr>
          <w:p>
            <w:pPr>
              <w:spacing w:line="320" w:lineRule="exact"/>
              <w:ind w:left="-105" w:leftChars="-50" w:right="-210" w:rightChars="-100"/>
              <w:jc w:val="center"/>
              <w:rPr>
                <w:rFonts w:ascii="楷体" w:hAnsi="楷体" w:eastAsia="楷体"/>
                <w:snapToGrid w:val="0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专业技术</w:t>
            </w:r>
          </w:p>
          <w:p>
            <w:pPr>
              <w:spacing w:line="320" w:lineRule="exact"/>
              <w:ind w:left="-50" w:right="-21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职务资格</w:t>
            </w:r>
          </w:p>
        </w:tc>
        <w:tc>
          <w:tcPr>
            <w:tcW w:w="4215" w:type="dxa"/>
            <w:gridSpan w:val="8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执业资格</w:t>
            </w:r>
          </w:p>
        </w:tc>
        <w:tc>
          <w:tcPr>
            <w:tcW w:w="1987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422" w:type="dxa"/>
            <w:gridSpan w:val="3"/>
            <w:vAlign w:val="center"/>
          </w:tcPr>
          <w:p>
            <w:pPr>
              <w:spacing w:line="300" w:lineRule="exact"/>
              <w:ind w:left="-50" w:right="-210" w:rightChars="-100"/>
              <w:jc w:val="center"/>
              <w:rPr>
                <w:rFonts w:ascii="楷体" w:hAnsi="楷体" w:eastAsia="楷体"/>
                <w:snapToGrid w:val="0"/>
                <w:spacing w:val="24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  <w:lang w:val="en-US" w:eastAsia="zh-CN"/>
              </w:rPr>
              <w:t>现</w:t>
            </w: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工作单位</w:t>
            </w:r>
            <w:r>
              <w:rPr>
                <w:rFonts w:hint="eastAsia" w:ascii="楷体" w:hAnsi="楷体" w:eastAsia="楷体"/>
                <w:snapToGrid w:val="0"/>
                <w:spacing w:val="24"/>
                <w:kern w:val="0"/>
                <w:sz w:val="24"/>
              </w:rPr>
              <w:t>及职务</w:t>
            </w:r>
          </w:p>
        </w:tc>
        <w:tc>
          <w:tcPr>
            <w:tcW w:w="4215" w:type="dxa"/>
            <w:gridSpan w:val="8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210" w:rightChars="-100"/>
              <w:jc w:val="center"/>
              <w:rPr>
                <w:rFonts w:ascii="楷体" w:hAnsi="楷体" w:eastAsia="楷体"/>
                <w:snapToGrid w:val="0"/>
                <w:spacing w:val="7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70"/>
                <w:kern w:val="0"/>
                <w:sz w:val="24"/>
              </w:rPr>
              <w:t>任现职</w:t>
            </w:r>
          </w:p>
          <w:p>
            <w:pPr>
              <w:adjustRightInd w:val="0"/>
              <w:snapToGrid w:val="0"/>
              <w:spacing w:line="300" w:lineRule="exact"/>
              <w:ind w:left="-105" w:leftChars="-50" w:right="-210" w:rightChars="-100"/>
              <w:jc w:val="center"/>
              <w:rPr>
                <w:rFonts w:ascii="楷体" w:hAnsi="楷体" w:eastAsia="楷体"/>
                <w:snapToGrid w:val="0"/>
                <w:spacing w:val="9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70"/>
                <w:kern w:val="0"/>
                <w:sz w:val="24"/>
              </w:rPr>
              <w:t>级时间</w:t>
            </w: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22" w:type="dxa"/>
            <w:gridSpan w:val="3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>拟竞聘岗位</w:t>
            </w:r>
          </w:p>
        </w:tc>
        <w:tc>
          <w:tcPr>
            <w:tcW w:w="4215" w:type="dxa"/>
            <w:gridSpan w:val="8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>预计到岗时间</w:t>
            </w: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22" w:type="dxa"/>
            <w:gridSpan w:val="3"/>
            <w:vAlign w:val="center"/>
          </w:tcPr>
          <w:p>
            <w:pPr>
              <w:spacing w:line="320" w:lineRule="exact"/>
              <w:ind w:left="-105" w:leftChars="-50" w:right="-21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户口所在地</w:t>
            </w:r>
          </w:p>
        </w:tc>
        <w:tc>
          <w:tcPr>
            <w:tcW w:w="4215" w:type="dxa"/>
            <w:gridSpan w:val="8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移动电话</w:t>
            </w: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422" w:type="dxa"/>
            <w:gridSpan w:val="3"/>
            <w:vAlign w:val="center"/>
          </w:tcPr>
          <w:p>
            <w:pPr>
              <w:spacing w:line="320" w:lineRule="exact"/>
              <w:ind w:left="-105" w:leftChars="-50" w:right="-21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通信地址</w:t>
            </w:r>
          </w:p>
        </w:tc>
        <w:tc>
          <w:tcPr>
            <w:tcW w:w="4215" w:type="dxa"/>
            <w:gridSpan w:val="8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ind w:left="-105" w:leftChars="-50" w:right="-105" w:rightChars="-50"/>
              <w:jc w:val="center"/>
              <w:rPr>
                <w:rFonts w:ascii="楷体" w:hAnsi="楷体" w:eastAsia="楷体"/>
                <w:snapToGrid w:val="0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电子信箱</w:t>
            </w:r>
          </w:p>
        </w:tc>
        <w:tc>
          <w:tcPr>
            <w:tcW w:w="1987" w:type="dxa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676" w:type="dxa"/>
            <w:vAlign w:val="center"/>
          </w:tcPr>
          <w:p>
            <w:pPr>
              <w:spacing w:line="7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教</w:t>
            </w:r>
          </w:p>
          <w:p>
            <w:pPr>
              <w:spacing w:line="7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育</w:t>
            </w:r>
          </w:p>
          <w:p>
            <w:pPr>
              <w:spacing w:line="7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经</w:t>
            </w:r>
          </w:p>
          <w:p>
            <w:pPr>
              <w:spacing w:line="7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223" w:type="dxa"/>
            <w:gridSpan w:val="13"/>
          </w:tcPr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(自本科院校学习时间开始填写)</w:t>
            </w:r>
          </w:p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示例：200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年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月-</w:t>
            </w:r>
            <w:r>
              <w:rPr>
                <w:rFonts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2008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年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月，XX大学，XX专业，本科，学士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1" w:hRule="atLeast"/>
        </w:trPr>
        <w:tc>
          <w:tcPr>
            <w:tcW w:w="676" w:type="dxa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培   训   经   历</w:t>
            </w:r>
          </w:p>
        </w:tc>
        <w:tc>
          <w:tcPr>
            <w:tcW w:w="8223" w:type="dxa"/>
            <w:gridSpan w:val="13"/>
          </w:tcPr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  <w:t>请如实填写，没有填“无”。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1" w:hRule="atLeast"/>
        </w:trPr>
        <w:tc>
          <w:tcPr>
            <w:tcW w:w="676" w:type="dxa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工  作  经  历</w:t>
            </w:r>
          </w:p>
        </w:tc>
        <w:tc>
          <w:tcPr>
            <w:tcW w:w="8223" w:type="dxa"/>
            <w:gridSpan w:val="13"/>
          </w:tcPr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(自第一份工作经历开始填写)</w:t>
            </w:r>
          </w:p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spacing w:val="4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示例：200</w:t>
            </w:r>
            <w:r>
              <w:rPr>
                <w:rFonts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8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年</w:t>
            </w:r>
            <w:r>
              <w:rPr>
                <w:rFonts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7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月-</w:t>
            </w:r>
            <w:r>
              <w:rPr>
                <w:rFonts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2012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年</w:t>
            </w:r>
            <w:r>
              <w:rPr>
                <w:rFonts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6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月，XX公司，XX部门，X</w:t>
            </w:r>
            <w:r>
              <w:rPr>
                <w:rFonts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X</w:t>
            </w:r>
            <w:r>
              <w:rPr>
                <w:rFonts w:hint="eastAsia" w:ascii="楷体" w:hAnsi="楷体" w:eastAsia="楷体"/>
                <w:snapToGrid w:val="0"/>
                <w:color w:val="FF0000"/>
                <w:w w:val="90"/>
                <w:kern w:val="0"/>
                <w:sz w:val="24"/>
              </w:rPr>
              <w:t>职位，汇报对象：XX部经理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2" w:hRule="atLeast"/>
        </w:trPr>
        <w:tc>
          <w:tcPr>
            <w:tcW w:w="67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近 年 主 要 工 作 业 绩</w:t>
            </w:r>
          </w:p>
        </w:tc>
        <w:tc>
          <w:tcPr>
            <w:tcW w:w="8223" w:type="dxa"/>
            <w:gridSpan w:val="13"/>
          </w:tcPr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  <w:t>请如实填写，没有填“无”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1" w:hRule="atLeast"/>
        </w:trPr>
        <w:tc>
          <w:tcPr>
            <w:tcW w:w="67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奖  惩  情  况</w:t>
            </w:r>
          </w:p>
        </w:tc>
        <w:tc>
          <w:tcPr>
            <w:tcW w:w="8223" w:type="dxa"/>
            <w:gridSpan w:val="13"/>
          </w:tcPr>
          <w:p>
            <w:pPr>
              <w:adjustRightInd w:val="0"/>
              <w:snapToGrid w:val="0"/>
              <w:spacing w:line="340" w:lineRule="atLeast"/>
              <w:rPr>
                <w:rFonts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color w:val="7F7F7F" w:themeColor="background1" w:themeShade="80"/>
                <w:kern w:val="0"/>
                <w:sz w:val="24"/>
              </w:rPr>
              <w:t>请如实填写，没有填“无”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3" w:hRule="atLeast"/>
        </w:trPr>
        <w:tc>
          <w:tcPr>
            <w:tcW w:w="67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自  我  评  价</w:t>
            </w:r>
          </w:p>
        </w:tc>
        <w:tc>
          <w:tcPr>
            <w:tcW w:w="8223" w:type="dxa"/>
            <w:gridSpan w:val="13"/>
          </w:tcPr>
          <w:p>
            <w:pPr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67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家  庭  情  况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与本人关系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年龄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工作单位</w:t>
            </w:r>
          </w:p>
        </w:tc>
        <w:tc>
          <w:tcPr>
            <w:tcW w:w="3546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职务/岗位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67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3546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67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3546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67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3546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67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3546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67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声  明</w:t>
            </w:r>
          </w:p>
        </w:tc>
        <w:tc>
          <w:tcPr>
            <w:tcW w:w="5953" w:type="dxa"/>
            <w:gridSpan w:val="11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您是否卷入任何商业纠纷？（如有，请详述）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67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5953" w:type="dxa"/>
            <w:gridSpan w:val="11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您是否有犯罪记录？（如有，请详述）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676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5953" w:type="dxa"/>
            <w:gridSpan w:val="11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通过面试后多长时间可以到岗？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</w:tbl>
    <w:p>
      <w:pPr>
        <w:rPr>
          <w:rFonts w:ascii="楷体" w:hAnsi="楷体" w:eastAsia="楷体"/>
          <w:snapToGrid w:val="0"/>
          <w:kern w:val="0"/>
          <w:sz w:val="24"/>
        </w:rPr>
      </w:pPr>
      <w:r>
        <w:rPr>
          <w:rFonts w:hint="eastAsia" w:ascii="楷体" w:hAnsi="楷体" w:eastAsia="楷体"/>
          <w:snapToGrid w:val="0"/>
          <w:kern w:val="0"/>
          <w:sz w:val="24"/>
        </w:rPr>
        <w:t>※注：以上信息的真实性由填表者本人负责，如发现提供虚假信息，将取消报</w:t>
      </w:r>
      <w:r>
        <w:rPr>
          <w:rFonts w:hint="eastAsia" w:ascii="楷体" w:hAnsi="楷体" w:eastAsia="楷体"/>
          <w:snapToGrid w:val="0"/>
          <w:kern w:val="0"/>
          <w:sz w:val="24"/>
          <w:lang w:val="en-US" w:eastAsia="zh-CN"/>
        </w:rPr>
        <w:t>名及</w:t>
      </w:r>
      <w:r>
        <w:rPr>
          <w:rFonts w:hint="eastAsia" w:ascii="楷体" w:hAnsi="楷体" w:eastAsia="楷体"/>
          <w:snapToGrid w:val="0"/>
          <w:kern w:val="0"/>
          <w:sz w:val="24"/>
        </w:rPr>
        <w:t>聘用资格。</w:t>
      </w:r>
    </w:p>
    <w:p>
      <w:pPr>
        <w:rPr>
          <w:rFonts w:hint="eastAsia"/>
          <w:color w:val="000000"/>
          <w:szCs w:val="21"/>
        </w:rPr>
      </w:pPr>
    </w:p>
    <w:p>
      <w:pPr>
        <w:spacing w:line="579" w:lineRule="exact"/>
        <w:jc w:val="lef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                                        本  人 签 字：</w:t>
      </w:r>
    </w:p>
    <w:p>
      <w:pPr>
        <w:spacing w:line="579" w:lineRule="exact"/>
        <w:jc w:val="lef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                                                           年     月     日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9DF"/>
    <w:rsid w:val="00064D77"/>
    <w:rsid w:val="000B6EB2"/>
    <w:rsid w:val="000E1433"/>
    <w:rsid w:val="001F3180"/>
    <w:rsid w:val="002431E9"/>
    <w:rsid w:val="002D0DDB"/>
    <w:rsid w:val="003E4407"/>
    <w:rsid w:val="004325FB"/>
    <w:rsid w:val="00445E04"/>
    <w:rsid w:val="00470F7D"/>
    <w:rsid w:val="004F6BCA"/>
    <w:rsid w:val="00525E03"/>
    <w:rsid w:val="0062265B"/>
    <w:rsid w:val="006C65CE"/>
    <w:rsid w:val="006D5E06"/>
    <w:rsid w:val="007A0C23"/>
    <w:rsid w:val="008262C0"/>
    <w:rsid w:val="00894532"/>
    <w:rsid w:val="008D5FE8"/>
    <w:rsid w:val="00AC35BB"/>
    <w:rsid w:val="00B8135F"/>
    <w:rsid w:val="00BA2163"/>
    <w:rsid w:val="00BB069B"/>
    <w:rsid w:val="00C143EE"/>
    <w:rsid w:val="00C147C4"/>
    <w:rsid w:val="00C35361"/>
    <w:rsid w:val="00C52D1E"/>
    <w:rsid w:val="00CD09DF"/>
    <w:rsid w:val="00CF6065"/>
    <w:rsid w:val="00D25515"/>
    <w:rsid w:val="00E108FF"/>
    <w:rsid w:val="00E20369"/>
    <w:rsid w:val="00E5517B"/>
    <w:rsid w:val="00F0579E"/>
    <w:rsid w:val="00F30A99"/>
    <w:rsid w:val="02757835"/>
    <w:rsid w:val="042B21D0"/>
    <w:rsid w:val="044C1A52"/>
    <w:rsid w:val="048230BE"/>
    <w:rsid w:val="07B27FCB"/>
    <w:rsid w:val="09574119"/>
    <w:rsid w:val="09E85A00"/>
    <w:rsid w:val="0A58771E"/>
    <w:rsid w:val="0C761266"/>
    <w:rsid w:val="0C84041B"/>
    <w:rsid w:val="0D502726"/>
    <w:rsid w:val="0FE02473"/>
    <w:rsid w:val="105D34CF"/>
    <w:rsid w:val="119652AE"/>
    <w:rsid w:val="14002740"/>
    <w:rsid w:val="15D03143"/>
    <w:rsid w:val="1A23505C"/>
    <w:rsid w:val="1A673C8F"/>
    <w:rsid w:val="1B3332EE"/>
    <w:rsid w:val="1D367E84"/>
    <w:rsid w:val="1D6646D8"/>
    <w:rsid w:val="1D882F99"/>
    <w:rsid w:val="1D8D58CE"/>
    <w:rsid w:val="1EA77887"/>
    <w:rsid w:val="1F0510EC"/>
    <w:rsid w:val="1F21780A"/>
    <w:rsid w:val="1F250B26"/>
    <w:rsid w:val="1F6E216F"/>
    <w:rsid w:val="2062128D"/>
    <w:rsid w:val="2191783F"/>
    <w:rsid w:val="221646CC"/>
    <w:rsid w:val="247B4D21"/>
    <w:rsid w:val="28C6065A"/>
    <w:rsid w:val="2C3C29BD"/>
    <w:rsid w:val="2CEE5988"/>
    <w:rsid w:val="2DFB161D"/>
    <w:rsid w:val="301B2DB3"/>
    <w:rsid w:val="30D50066"/>
    <w:rsid w:val="30FB330E"/>
    <w:rsid w:val="31135356"/>
    <w:rsid w:val="32115CED"/>
    <w:rsid w:val="32BE0DD5"/>
    <w:rsid w:val="33196206"/>
    <w:rsid w:val="33AC5682"/>
    <w:rsid w:val="352B3886"/>
    <w:rsid w:val="35714CE8"/>
    <w:rsid w:val="35DE3BD8"/>
    <w:rsid w:val="372D462F"/>
    <w:rsid w:val="39192C03"/>
    <w:rsid w:val="39EA0203"/>
    <w:rsid w:val="3B9F7707"/>
    <w:rsid w:val="3CDE0F7B"/>
    <w:rsid w:val="3FB32961"/>
    <w:rsid w:val="40125F7A"/>
    <w:rsid w:val="41483DA8"/>
    <w:rsid w:val="43384CF5"/>
    <w:rsid w:val="44277BBD"/>
    <w:rsid w:val="446F7949"/>
    <w:rsid w:val="4507244D"/>
    <w:rsid w:val="45806AEF"/>
    <w:rsid w:val="45AB11C0"/>
    <w:rsid w:val="463149F7"/>
    <w:rsid w:val="471B2009"/>
    <w:rsid w:val="47A7282C"/>
    <w:rsid w:val="483F5010"/>
    <w:rsid w:val="48511F93"/>
    <w:rsid w:val="4A8E31CD"/>
    <w:rsid w:val="4AA364B8"/>
    <w:rsid w:val="4B8765D3"/>
    <w:rsid w:val="4D60298B"/>
    <w:rsid w:val="4DAC024E"/>
    <w:rsid w:val="4DEC407F"/>
    <w:rsid w:val="51A51CD1"/>
    <w:rsid w:val="527D5D93"/>
    <w:rsid w:val="540068E8"/>
    <w:rsid w:val="55EB6DF1"/>
    <w:rsid w:val="566A3E11"/>
    <w:rsid w:val="59A63FA5"/>
    <w:rsid w:val="5BC841AD"/>
    <w:rsid w:val="5E9B7E3E"/>
    <w:rsid w:val="60526C57"/>
    <w:rsid w:val="61FE6A31"/>
    <w:rsid w:val="622066A1"/>
    <w:rsid w:val="628C4200"/>
    <w:rsid w:val="62F278C9"/>
    <w:rsid w:val="631F68FE"/>
    <w:rsid w:val="661A77B0"/>
    <w:rsid w:val="664A6100"/>
    <w:rsid w:val="67620630"/>
    <w:rsid w:val="6B676E42"/>
    <w:rsid w:val="6B9F35B8"/>
    <w:rsid w:val="6BDC1B5B"/>
    <w:rsid w:val="6D6D1B4E"/>
    <w:rsid w:val="6D810D05"/>
    <w:rsid w:val="6EB324A1"/>
    <w:rsid w:val="6EFD2FF4"/>
    <w:rsid w:val="6F3B5469"/>
    <w:rsid w:val="6FBB1F87"/>
    <w:rsid w:val="71347C71"/>
    <w:rsid w:val="714F2916"/>
    <w:rsid w:val="73537BB6"/>
    <w:rsid w:val="746C19FB"/>
    <w:rsid w:val="75616BF8"/>
    <w:rsid w:val="7708331C"/>
    <w:rsid w:val="77665759"/>
    <w:rsid w:val="785E1124"/>
    <w:rsid w:val="786B0C8A"/>
    <w:rsid w:val="79266D16"/>
    <w:rsid w:val="796F4E0B"/>
    <w:rsid w:val="79E53007"/>
    <w:rsid w:val="7E370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ascii="Times New Roman" w:hAnsi="Times New Roman"/>
      <w:kern w:val="0"/>
      <w:sz w:val="24"/>
      <w:szCs w:val="20"/>
    </w:rPr>
  </w:style>
  <w:style w:type="character" w:styleId="8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9">
    <w:name w:val="Heading 2 Char"/>
    <w:basedOn w:val="7"/>
    <w:link w:val="2"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0">
    <w:name w:val="Header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Footer Char"/>
    <w:basedOn w:val="7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zwb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4</Pages>
  <Words>228</Words>
  <Characters>1304</Characters>
  <Lines>0</Lines>
  <Paragraphs>0</Paragraphs>
  <TotalTime>47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2019-06-14T12:32:00Z</dcterms:created>
  <dc:creator>曾京蕊</dc:creator>
  <cp:lastModifiedBy>番茄锅里的油条</cp:lastModifiedBy>
  <cp:lastPrinted>2021-03-30T07:49:00Z</cp:lastPrinted>
  <dcterms:modified xsi:type="dcterms:W3CDTF">2021-06-16T03:28:37Z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6E067038102841678EC859A00A688347</vt:lpwstr>
  </property>
</Properties>
</file>